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B8BB8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Medellín, </w:t>
      </w:r>
    </w:p>
    <w:p w14:paraId="0B4BCA6B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75A123AA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Señor: </w:t>
      </w:r>
    </w:p>
    <w:p w14:paraId="41E224D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HERNÁN DE JESUS SALAZAR ESCOBAR </w:t>
      </w:r>
    </w:p>
    <w:p w14:paraId="1BAB741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Decano Facultad de Ciencias Exactas y Aplicadas </w:t>
      </w:r>
    </w:p>
    <w:p w14:paraId="1B90799C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INSTITUTO TECNOLOGICO METROPOLITANO</w:t>
      </w:r>
    </w:p>
    <w:p w14:paraId="10960973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 Universitaria </w:t>
      </w:r>
    </w:p>
    <w:p w14:paraId="66F547F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AD6714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FC45A27" w14:textId="3B12A293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Yo_______________________________, identificado con cedula No. ________________, egresado del programa ____________________________________________, solicito la inscripción como candidato a elección de </w:t>
      </w:r>
      <w:r w:rsidRPr="005C74DB">
        <w:rPr>
          <w:rFonts w:ascii="Arial" w:hAnsi="Arial" w:cs="Arial"/>
          <w:b/>
          <w:sz w:val="22"/>
          <w:szCs w:val="22"/>
        </w:rPr>
        <w:t>REPRESENTANTE DE LOS</w:t>
      </w:r>
      <w:r>
        <w:rPr>
          <w:rFonts w:ascii="Arial" w:hAnsi="Arial" w:cs="Arial"/>
          <w:sz w:val="22"/>
          <w:szCs w:val="22"/>
        </w:rPr>
        <w:t xml:space="preserve"> </w:t>
      </w:r>
      <w:r w:rsidRPr="00EC5B0F">
        <w:rPr>
          <w:rFonts w:ascii="Arial" w:hAnsi="Arial" w:cs="Arial"/>
          <w:b/>
          <w:sz w:val="22"/>
          <w:szCs w:val="22"/>
        </w:rPr>
        <w:t>EGRESADOS ANTE EL</w:t>
      </w:r>
      <w:r>
        <w:rPr>
          <w:rFonts w:ascii="Arial" w:hAnsi="Arial" w:cs="Arial"/>
          <w:b/>
          <w:sz w:val="22"/>
          <w:szCs w:val="22"/>
        </w:rPr>
        <w:t xml:space="preserve"> CONSEJO DE FACULTAD DE CIENCIAS</w:t>
      </w:r>
      <w:r w:rsidRPr="00EC5B0F">
        <w:rPr>
          <w:rFonts w:ascii="Arial" w:hAnsi="Arial" w:cs="Arial"/>
          <w:b/>
          <w:sz w:val="22"/>
          <w:szCs w:val="22"/>
        </w:rPr>
        <w:t xml:space="preserve"> EXACTAS Y APLICADAS DEL INS</w:t>
      </w:r>
      <w:r>
        <w:rPr>
          <w:rFonts w:ascii="Arial" w:hAnsi="Arial" w:cs="Arial"/>
          <w:b/>
          <w:sz w:val="22"/>
          <w:szCs w:val="22"/>
        </w:rPr>
        <w:t>T</w:t>
      </w:r>
      <w:r w:rsidRPr="00EC5B0F">
        <w:rPr>
          <w:rFonts w:ascii="Arial" w:hAnsi="Arial" w:cs="Arial"/>
          <w:b/>
          <w:sz w:val="22"/>
          <w:szCs w:val="22"/>
        </w:rPr>
        <w:t>ITUTO TECNOLOGICO METROPOLITANO- ITM</w:t>
      </w:r>
      <w:r>
        <w:rPr>
          <w:rFonts w:ascii="Arial" w:hAnsi="Arial" w:cs="Arial"/>
          <w:sz w:val="22"/>
          <w:szCs w:val="22"/>
        </w:rPr>
        <w:t>, para el periodo 202</w:t>
      </w:r>
      <w:r w:rsidR="00F274F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-202</w:t>
      </w:r>
      <w:r w:rsidR="00F274F1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</w:t>
      </w:r>
    </w:p>
    <w:p w14:paraId="6AC36E3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66760C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26F9CD94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8505B37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 </w:t>
      </w:r>
    </w:p>
    <w:p w14:paraId="1DC82C84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Documento de identidad</w:t>
      </w:r>
    </w:p>
    <w:p w14:paraId="23608E2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4A39817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1B27DD1D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35A6E2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1F41FA4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412C7E7E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Número de contacto </w:t>
      </w:r>
    </w:p>
    <w:p w14:paraId="62FD80C9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242972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FACAD59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E82F96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1A809D0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 </w:t>
      </w:r>
    </w:p>
    <w:p w14:paraId="068D5F63" w14:textId="77777777" w:rsidR="00F8644A" w:rsidRPr="005C74DB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Correo electrónico </w:t>
      </w:r>
    </w:p>
    <w:p w14:paraId="7890FEE0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6D8ED42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1B6CE077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3AEBED0D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Atentamente,</w:t>
      </w:r>
    </w:p>
    <w:p w14:paraId="07F1F1EE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7DAE1A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30F5AE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0F1EE8D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________________________</w:t>
      </w:r>
    </w:p>
    <w:p w14:paraId="2FD87925" w14:textId="77777777" w:rsidR="00F8644A" w:rsidRPr="00F90751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Firma </w:t>
      </w:r>
    </w:p>
    <w:p w14:paraId="44AD1E40" w14:textId="77777777" w:rsidR="0085631A" w:rsidRPr="00604462" w:rsidRDefault="00604462" w:rsidP="00604462">
      <w:pPr>
        <w:shd w:val="clear" w:color="auto" w:fill="FFFFFF"/>
        <w:spacing w:after="225"/>
        <w:ind w:left="-284"/>
        <w:jc w:val="both"/>
        <w:rPr>
          <w:rFonts w:ascii="Open Sans" w:eastAsia="Times New Roman" w:hAnsi="Open Sans" w:cs="Open Sans"/>
          <w:color w:val="000000"/>
          <w:lang w:eastAsia="es-MX"/>
        </w:rPr>
      </w:pPr>
      <w:r w:rsidRPr="00604462">
        <w:rPr>
          <w:rFonts w:ascii="Open Sans" w:eastAsia="Times New Roman" w:hAnsi="Open Sans" w:cs="Open Sans"/>
          <w:color w:val="000000"/>
          <w:lang w:eastAsia="es-MX"/>
        </w:rPr>
        <w:t xml:space="preserve"> </w:t>
      </w:r>
    </w:p>
    <w:sectPr w:rsidR="0085631A" w:rsidRPr="00604462" w:rsidSect="00604462">
      <w:pgSz w:w="12240" w:h="15840"/>
      <w:pgMar w:top="1907" w:right="1701" w:bottom="217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45414" w14:textId="77777777" w:rsidR="00270959" w:rsidRDefault="00270959" w:rsidP="001A6EAC">
      <w:r>
        <w:separator/>
      </w:r>
    </w:p>
  </w:endnote>
  <w:endnote w:type="continuationSeparator" w:id="0">
    <w:p w14:paraId="62236F7A" w14:textId="77777777" w:rsidR="00270959" w:rsidRDefault="00270959" w:rsidP="001A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4DDA2" w14:textId="77777777" w:rsidR="00270959" w:rsidRDefault="00270959" w:rsidP="001A6EAC">
      <w:r>
        <w:separator/>
      </w:r>
    </w:p>
  </w:footnote>
  <w:footnote w:type="continuationSeparator" w:id="0">
    <w:p w14:paraId="1AC192C2" w14:textId="77777777" w:rsidR="00270959" w:rsidRDefault="00270959" w:rsidP="001A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44A"/>
    <w:rsid w:val="00033106"/>
    <w:rsid w:val="00102AD2"/>
    <w:rsid w:val="001A6EAC"/>
    <w:rsid w:val="002118B8"/>
    <w:rsid w:val="00270959"/>
    <w:rsid w:val="004549F2"/>
    <w:rsid w:val="004B7F9A"/>
    <w:rsid w:val="00596A48"/>
    <w:rsid w:val="00604462"/>
    <w:rsid w:val="0085631A"/>
    <w:rsid w:val="0097730E"/>
    <w:rsid w:val="00B46391"/>
    <w:rsid w:val="00F03D40"/>
    <w:rsid w:val="00F274F1"/>
    <w:rsid w:val="00F8644A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B407346"/>
  <w15:chartTrackingRefBased/>
  <w15:docId w15:val="{E3969F29-EE9D-440D-9079-638BB65E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44A"/>
    <w:rPr>
      <w:lang w:val="es-ES_tradnl"/>
    </w:rPr>
  </w:style>
  <w:style w:type="paragraph" w:styleId="Ttulo2">
    <w:name w:val="heading 2"/>
    <w:basedOn w:val="Normal"/>
    <w:link w:val="Ttulo2Car"/>
    <w:uiPriority w:val="9"/>
    <w:qFormat/>
    <w:rsid w:val="0060446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6EAC"/>
    <w:pPr>
      <w:tabs>
        <w:tab w:val="center" w:pos="4419"/>
        <w:tab w:val="right" w:pos="8838"/>
      </w:tabs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1A6EAC"/>
  </w:style>
  <w:style w:type="paragraph" w:styleId="Piedepgina">
    <w:name w:val="footer"/>
    <w:basedOn w:val="Normal"/>
    <w:link w:val="PiedepginaCar"/>
    <w:uiPriority w:val="99"/>
    <w:unhideWhenUsed/>
    <w:rsid w:val="001A6EAC"/>
    <w:pPr>
      <w:tabs>
        <w:tab w:val="center" w:pos="4419"/>
        <w:tab w:val="right" w:pos="8838"/>
      </w:tabs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EAC"/>
  </w:style>
  <w:style w:type="character" w:customStyle="1" w:styleId="Ttulo2Car">
    <w:name w:val="Título 2 Car"/>
    <w:basedOn w:val="Fuentedeprrafopredeter"/>
    <w:link w:val="Ttulo2"/>
    <w:uiPriority w:val="9"/>
    <w:rsid w:val="00604462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60446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6044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3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0544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53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54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77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diacarvajal\AppData\Local\Temp\Temp1_membretes.zip\MEMBRETES\carta%20membrete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membrete 2022</Template>
  <TotalTime>1</TotalTime>
  <Pages>1</Pages>
  <Words>113</Words>
  <Characters>624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Maria Carvajal Higuita</dc:creator>
  <cp:keywords/>
  <dc:description/>
  <cp:lastModifiedBy>Nidia Maria Carvajal Higuita</cp:lastModifiedBy>
  <cp:revision>2</cp:revision>
  <dcterms:created xsi:type="dcterms:W3CDTF">2023-10-06T14:49:00Z</dcterms:created>
  <dcterms:modified xsi:type="dcterms:W3CDTF">2023-10-06T14:49:00Z</dcterms:modified>
</cp:coreProperties>
</file>