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BBC859" w14:textId="77777777" w:rsidR="003B4B36" w:rsidRPr="00C851F8" w:rsidRDefault="003B4B36" w:rsidP="003B4B36">
      <w:pPr>
        <w:ind w:left="426"/>
        <w:jc w:val="center"/>
        <w:rPr>
          <w:rFonts w:ascii="Arial" w:hAnsi="Arial" w:cs="Arial"/>
          <w:b/>
          <w:sz w:val="24"/>
          <w:szCs w:val="24"/>
        </w:rPr>
      </w:pPr>
      <w:r w:rsidRPr="00C851F8">
        <w:rPr>
          <w:rFonts w:ascii="Arial" w:hAnsi="Arial" w:cs="Arial"/>
          <w:b/>
          <w:sz w:val="24"/>
          <w:szCs w:val="24"/>
        </w:rPr>
        <w:t>FORMATO #2</w:t>
      </w:r>
    </w:p>
    <w:p w14:paraId="5F01BBEC" w14:textId="77777777" w:rsidR="003B4B36" w:rsidRPr="00C851F8" w:rsidRDefault="003B4B36" w:rsidP="003B4B36">
      <w:pPr>
        <w:ind w:left="426"/>
        <w:jc w:val="center"/>
        <w:rPr>
          <w:rFonts w:ascii="Arial" w:hAnsi="Arial" w:cs="Arial"/>
          <w:b/>
          <w:sz w:val="24"/>
          <w:szCs w:val="24"/>
        </w:rPr>
      </w:pPr>
      <w:r w:rsidRPr="00C851F8">
        <w:rPr>
          <w:rFonts w:ascii="Arial" w:hAnsi="Arial" w:cs="Arial"/>
          <w:b/>
          <w:sz w:val="24"/>
          <w:szCs w:val="24"/>
        </w:rPr>
        <w:t xml:space="preserve">FORMULARIO DE INSCRIPCIÓN ASPIRANTE AL CARGO DE </w:t>
      </w:r>
    </w:p>
    <w:p w14:paraId="60933269" w14:textId="77777777" w:rsidR="003B4B36" w:rsidRPr="00C851F8" w:rsidRDefault="003B4B36" w:rsidP="003B4B36">
      <w:pPr>
        <w:ind w:left="426"/>
        <w:jc w:val="center"/>
        <w:rPr>
          <w:rFonts w:ascii="Arial" w:hAnsi="Arial" w:cs="Arial"/>
          <w:b/>
          <w:sz w:val="24"/>
          <w:szCs w:val="24"/>
        </w:rPr>
      </w:pPr>
      <w:r w:rsidRPr="00C851F8">
        <w:rPr>
          <w:rFonts w:ascii="Arial" w:hAnsi="Arial" w:cs="Arial"/>
          <w:b/>
          <w:sz w:val="24"/>
          <w:szCs w:val="24"/>
        </w:rPr>
        <w:t xml:space="preserve">DECANO </w:t>
      </w:r>
    </w:p>
    <w:p w14:paraId="0A01D2A5" w14:textId="77777777" w:rsidR="003B4B36" w:rsidRDefault="003B4B36" w:rsidP="003B4B36">
      <w:pPr>
        <w:ind w:left="426"/>
        <w:jc w:val="center"/>
        <w:rPr>
          <w:rFonts w:ascii="Arial" w:hAnsi="Arial" w:cs="Arial"/>
          <w:b/>
          <w:sz w:val="24"/>
          <w:szCs w:val="24"/>
        </w:rPr>
      </w:pPr>
    </w:p>
    <w:p w14:paraId="02FAB805" w14:textId="77777777" w:rsidR="003B4B36" w:rsidRPr="00C851F8" w:rsidRDefault="003B4B36" w:rsidP="003B4B36">
      <w:pPr>
        <w:ind w:left="426"/>
        <w:jc w:val="center"/>
        <w:rPr>
          <w:rFonts w:ascii="Arial" w:hAnsi="Arial" w:cs="Arial"/>
          <w:b/>
          <w:sz w:val="24"/>
          <w:szCs w:val="24"/>
        </w:rPr>
      </w:pPr>
    </w:p>
    <w:p w14:paraId="67725482" w14:textId="34DD35BE" w:rsidR="003B4B36" w:rsidRPr="00113056" w:rsidRDefault="003B4B36" w:rsidP="003B4B36">
      <w:pPr>
        <w:ind w:left="426" w:firstLine="282"/>
        <w:jc w:val="center"/>
        <w:rPr>
          <w:rFonts w:ascii="Arial" w:hAnsi="Arial" w:cs="Arial"/>
          <w:b/>
          <w:sz w:val="24"/>
          <w:szCs w:val="24"/>
        </w:rPr>
      </w:pPr>
      <w:r w:rsidRPr="00113056">
        <w:rPr>
          <w:rFonts w:ascii="Arial" w:hAnsi="Arial" w:cs="Arial"/>
          <w:b/>
          <w:sz w:val="24"/>
          <w:szCs w:val="24"/>
        </w:rPr>
        <w:t>Convocatoria No. 001 de 2025</w:t>
      </w:r>
    </w:p>
    <w:p w14:paraId="2820DE04" w14:textId="27D0DDA5" w:rsidR="003B4B36" w:rsidRDefault="003B4B36" w:rsidP="003B4B36">
      <w:pPr>
        <w:ind w:left="426" w:firstLine="282"/>
        <w:jc w:val="center"/>
        <w:rPr>
          <w:rFonts w:ascii="Arial" w:hAnsi="Arial" w:cs="Arial"/>
          <w:b/>
          <w:sz w:val="24"/>
          <w:szCs w:val="24"/>
        </w:rPr>
      </w:pPr>
      <w:r w:rsidRPr="00113056">
        <w:rPr>
          <w:rFonts w:ascii="Arial" w:hAnsi="Arial" w:cs="Arial"/>
          <w:b/>
          <w:sz w:val="24"/>
          <w:szCs w:val="24"/>
        </w:rPr>
        <w:t xml:space="preserve">Acto de Convocatoria: Resolución No. </w:t>
      </w:r>
      <w:r w:rsidR="00113056" w:rsidRPr="00113056">
        <w:rPr>
          <w:rFonts w:ascii="Arial" w:hAnsi="Arial" w:cs="Arial"/>
          <w:b/>
          <w:sz w:val="24"/>
          <w:szCs w:val="24"/>
        </w:rPr>
        <w:t>202500027</w:t>
      </w:r>
      <w:r w:rsidR="00113056" w:rsidRPr="00113056">
        <w:rPr>
          <w:rFonts w:ascii="Arial" w:hAnsi="Arial" w:cs="Arial"/>
          <w:b/>
          <w:sz w:val="24"/>
          <w:szCs w:val="24"/>
        </w:rPr>
        <w:t xml:space="preserve"> del 10 de enero de 2025</w:t>
      </w:r>
    </w:p>
    <w:p w14:paraId="0FF20151" w14:textId="77777777" w:rsidR="003B4B36" w:rsidRPr="00C851F8" w:rsidRDefault="003B4B36" w:rsidP="003B4B36">
      <w:pPr>
        <w:ind w:left="426" w:firstLine="282"/>
        <w:jc w:val="center"/>
        <w:rPr>
          <w:rFonts w:ascii="Arial" w:hAnsi="Arial" w:cs="Arial"/>
          <w:b/>
          <w:sz w:val="24"/>
          <w:szCs w:val="24"/>
        </w:rPr>
      </w:pPr>
    </w:p>
    <w:p w14:paraId="52294D4D" w14:textId="77777777" w:rsidR="003B4B36" w:rsidRPr="00C851F8" w:rsidRDefault="003B4B36" w:rsidP="003B4B36">
      <w:pPr>
        <w:ind w:left="426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Ind w:w="704" w:type="dxa"/>
        <w:tblLook w:val="04A0" w:firstRow="1" w:lastRow="0" w:firstColumn="1" w:lastColumn="0" w:noHBand="0" w:noVBand="1"/>
      </w:tblPr>
      <w:tblGrid>
        <w:gridCol w:w="2057"/>
        <w:gridCol w:w="966"/>
        <w:gridCol w:w="1088"/>
        <w:gridCol w:w="591"/>
        <w:gridCol w:w="1008"/>
        <w:gridCol w:w="518"/>
        <w:gridCol w:w="1054"/>
        <w:gridCol w:w="842"/>
      </w:tblGrid>
      <w:tr w:rsidR="003B4B36" w:rsidRPr="00C851F8" w14:paraId="0717112F" w14:textId="77777777" w:rsidTr="0056366A">
        <w:tc>
          <w:tcPr>
            <w:tcW w:w="9622" w:type="dxa"/>
            <w:gridSpan w:val="8"/>
          </w:tcPr>
          <w:p w14:paraId="15876AC0" w14:textId="77777777" w:rsidR="003B4B36" w:rsidRPr="00C851F8" w:rsidRDefault="003B4B36" w:rsidP="0056366A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Datos Personales</w:t>
            </w:r>
          </w:p>
        </w:tc>
      </w:tr>
      <w:tr w:rsidR="003B4B36" w:rsidRPr="00C851F8" w14:paraId="7D0B3F24" w14:textId="77777777" w:rsidTr="0056366A">
        <w:tc>
          <w:tcPr>
            <w:tcW w:w="3381" w:type="dxa"/>
            <w:gridSpan w:val="2"/>
          </w:tcPr>
          <w:p w14:paraId="1AFAEBDA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Primer Apellido</w:t>
            </w:r>
          </w:p>
        </w:tc>
        <w:tc>
          <w:tcPr>
            <w:tcW w:w="6241" w:type="dxa"/>
            <w:gridSpan w:val="6"/>
          </w:tcPr>
          <w:p w14:paraId="2736D161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25129E2B" w14:textId="77777777" w:rsidTr="0056366A">
        <w:tc>
          <w:tcPr>
            <w:tcW w:w="3381" w:type="dxa"/>
            <w:gridSpan w:val="2"/>
          </w:tcPr>
          <w:p w14:paraId="33823E2B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Segundo Apellido</w:t>
            </w:r>
          </w:p>
        </w:tc>
        <w:tc>
          <w:tcPr>
            <w:tcW w:w="6241" w:type="dxa"/>
            <w:gridSpan w:val="6"/>
          </w:tcPr>
          <w:p w14:paraId="2697B54A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7510774A" w14:textId="77777777" w:rsidTr="0056366A">
        <w:tc>
          <w:tcPr>
            <w:tcW w:w="3381" w:type="dxa"/>
            <w:gridSpan w:val="2"/>
          </w:tcPr>
          <w:p w14:paraId="564A99A2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Nombres</w:t>
            </w:r>
          </w:p>
        </w:tc>
        <w:tc>
          <w:tcPr>
            <w:tcW w:w="6241" w:type="dxa"/>
            <w:gridSpan w:val="6"/>
          </w:tcPr>
          <w:p w14:paraId="06F4B6AB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64F3F8F1" w14:textId="77777777" w:rsidTr="0056366A">
        <w:tc>
          <w:tcPr>
            <w:tcW w:w="3381" w:type="dxa"/>
            <w:gridSpan w:val="2"/>
          </w:tcPr>
          <w:p w14:paraId="13BD426E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No. Cédula</w:t>
            </w:r>
          </w:p>
        </w:tc>
        <w:tc>
          <w:tcPr>
            <w:tcW w:w="2219" w:type="dxa"/>
            <w:gridSpan w:val="2"/>
          </w:tcPr>
          <w:p w14:paraId="5EAA22D7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98" w:type="dxa"/>
          </w:tcPr>
          <w:p w14:paraId="40078ABE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Sexo</w:t>
            </w:r>
          </w:p>
        </w:tc>
        <w:tc>
          <w:tcPr>
            <w:tcW w:w="2924" w:type="dxa"/>
            <w:gridSpan w:val="3"/>
          </w:tcPr>
          <w:p w14:paraId="7C625F6E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242A06BE" w14:textId="77777777" w:rsidTr="0056366A">
        <w:tc>
          <w:tcPr>
            <w:tcW w:w="3381" w:type="dxa"/>
            <w:gridSpan w:val="2"/>
          </w:tcPr>
          <w:p w14:paraId="7EA22AA9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No. Libreta Militar</w:t>
            </w:r>
          </w:p>
        </w:tc>
        <w:tc>
          <w:tcPr>
            <w:tcW w:w="6241" w:type="dxa"/>
            <w:gridSpan w:val="6"/>
          </w:tcPr>
          <w:p w14:paraId="2E4B91ED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6EA96701" w14:textId="77777777" w:rsidTr="0056366A">
        <w:tc>
          <w:tcPr>
            <w:tcW w:w="3381" w:type="dxa"/>
            <w:gridSpan w:val="2"/>
          </w:tcPr>
          <w:p w14:paraId="7B517219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No. de tarjeta profesional</w:t>
            </w:r>
          </w:p>
        </w:tc>
        <w:tc>
          <w:tcPr>
            <w:tcW w:w="6241" w:type="dxa"/>
            <w:gridSpan w:val="6"/>
          </w:tcPr>
          <w:p w14:paraId="7E93296E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508CAB12" w14:textId="77777777" w:rsidTr="0056366A">
        <w:tc>
          <w:tcPr>
            <w:tcW w:w="3381" w:type="dxa"/>
            <w:gridSpan w:val="2"/>
          </w:tcPr>
          <w:p w14:paraId="73E18FEA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Nacionalidad</w:t>
            </w:r>
          </w:p>
        </w:tc>
        <w:tc>
          <w:tcPr>
            <w:tcW w:w="6241" w:type="dxa"/>
            <w:gridSpan w:val="6"/>
          </w:tcPr>
          <w:p w14:paraId="2F5AFC45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5EC79BDF" w14:textId="77777777" w:rsidTr="0056366A">
        <w:tc>
          <w:tcPr>
            <w:tcW w:w="3381" w:type="dxa"/>
            <w:gridSpan w:val="2"/>
          </w:tcPr>
          <w:p w14:paraId="3F8BC0BC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Dirección Residencia</w:t>
            </w:r>
          </w:p>
        </w:tc>
        <w:tc>
          <w:tcPr>
            <w:tcW w:w="6241" w:type="dxa"/>
            <w:gridSpan w:val="6"/>
          </w:tcPr>
          <w:p w14:paraId="6F6DB50D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56D829EC" w14:textId="77777777" w:rsidTr="0056366A">
        <w:tc>
          <w:tcPr>
            <w:tcW w:w="3381" w:type="dxa"/>
            <w:gridSpan w:val="2"/>
          </w:tcPr>
          <w:p w14:paraId="2AB3A66F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Teléfono fijo o celular</w:t>
            </w:r>
          </w:p>
        </w:tc>
        <w:tc>
          <w:tcPr>
            <w:tcW w:w="6241" w:type="dxa"/>
            <w:gridSpan w:val="6"/>
          </w:tcPr>
          <w:p w14:paraId="4904C3CB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416CBE9F" w14:textId="77777777" w:rsidTr="0056366A">
        <w:tc>
          <w:tcPr>
            <w:tcW w:w="3381" w:type="dxa"/>
            <w:gridSpan w:val="2"/>
          </w:tcPr>
          <w:p w14:paraId="3DCD2125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Departamento</w:t>
            </w:r>
          </w:p>
        </w:tc>
        <w:tc>
          <w:tcPr>
            <w:tcW w:w="6241" w:type="dxa"/>
            <w:gridSpan w:val="6"/>
          </w:tcPr>
          <w:p w14:paraId="017D5D30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363B1A9A" w14:textId="77777777" w:rsidTr="0056366A">
        <w:tc>
          <w:tcPr>
            <w:tcW w:w="3381" w:type="dxa"/>
            <w:gridSpan w:val="2"/>
          </w:tcPr>
          <w:p w14:paraId="03D9BED8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Municipio</w:t>
            </w:r>
          </w:p>
        </w:tc>
        <w:tc>
          <w:tcPr>
            <w:tcW w:w="6241" w:type="dxa"/>
            <w:gridSpan w:val="6"/>
          </w:tcPr>
          <w:p w14:paraId="537B24AE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5C843DFF" w14:textId="77777777" w:rsidTr="0056366A">
        <w:tc>
          <w:tcPr>
            <w:tcW w:w="3381" w:type="dxa"/>
            <w:gridSpan w:val="2"/>
          </w:tcPr>
          <w:p w14:paraId="1478554C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>Correo electrónico</w:t>
            </w:r>
          </w:p>
        </w:tc>
        <w:tc>
          <w:tcPr>
            <w:tcW w:w="6241" w:type="dxa"/>
            <w:gridSpan w:val="6"/>
          </w:tcPr>
          <w:p w14:paraId="676D05CB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42D5A72F" w14:textId="77777777" w:rsidTr="0056366A">
        <w:tc>
          <w:tcPr>
            <w:tcW w:w="3381" w:type="dxa"/>
            <w:gridSpan w:val="2"/>
          </w:tcPr>
          <w:p w14:paraId="584B4623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851F8">
              <w:rPr>
                <w:rFonts w:ascii="Arial" w:hAnsi="Arial" w:cs="Arial"/>
                <w:sz w:val="24"/>
                <w:szCs w:val="24"/>
              </w:rPr>
              <w:t xml:space="preserve">Decanatura a la cual aspira </w:t>
            </w:r>
          </w:p>
        </w:tc>
        <w:tc>
          <w:tcPr>
            <w:tcW w:w="6241" w:type="dxa"/>
            <w:gridSpan w:val="6"/>
          </w:tcPr>
          <w:p w14:paraId="5ACE9923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364C7EA9" w14:textId="77777777" w:rsidTr="0056366A">
        <w:tc>
          <w:tcPr>
            <w:tcW w:w="9622" w:type="dxa"/>
            <w:gridSpan w:val="8"/>
          </w:tcPr>
          <w:p w14:paraId="197B9D41" w14:textId="77777777" w:rsidR="003B4B36" w:rsidRPr="00C851F8" w:rsidRDefault="003B4B36" w:rsidP="0056366A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Educación Superior</w:t>
            </w:r>
          </w:p>
        </w:tc>
      </w:tr>
      <w:tr w:rsidR="003B4B36" w:rsidRPr="00C851F8" w14:paraId="3EF39F43" w14:textId="77777777" w:rsidTr="0056366A">
        <w:tc>
          <w:tcPr>
            <w:tcW w:w="9622" w:type="dxa"/>
            <w:gridSpan w:val="8"/>
          </w:tcPr>
          <w:p w14:paraId="2FA3EE24" w14:textId="77777777" w:rsidR="003B4B36" w:rsidRPr="00C851F8" w:rsidRDefault="003B4B36" w:rsidP="0056366A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lastRenderedPageBreak/>
              <w:t>Título (s) a Nivel de Pregrado</w:t>
            </w:r>
          </w:p>
        </w:tc>
      </w:tr>
      <w:tr w:rsidR="003B4B36" w:rsidRPr="00C851F8" w14:paraId="5ED1D197" w14:textId="77777777" w:rsidTr="0056366A">
        <w:tc>
          <w:tcPr>
            <w:tcW w:w="3381" w:type="dxa"/>
            <w:gridSpan w:val="2"/>
          </w:tcPr>
          <w:p w14:paraId="2331B26C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1</w:t>
            </w:r>
          </w:p>
        </w:tc>
        <w:tc>
          <w:tcPr>
            <w:tcW w:w="6241" w:type="dxa"/>
            <w:gridSpan w:val="6"/>
          </w:tcPr>
          <w:p w14:paraId="44968DFC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2448B68F" w14:textId="77777777" w:rsidTr="0056366A">
        <w:tc>
          <w:tcPr>
            <w:tcW w:w="3381" w:type="dxa"/>
            <w:gridSpan w:val="2"/>
          </w:tcPr>
          <w:p w14:paraId="32626DEA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2</w:t>
            </w:r>
          </w:p>
        </w:tc>
        <w:tc>
          <w:tcPr>
            <w:tcW w:w="6241" w:type="dxa"/>
            <w:gridSpan w:val="6"/>
          </w:tcPr>
          <w:p w14:paraId="051F7E9B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6CC05E07" w14:textId="77777777" w:rsidTr="0056366A">
        <w:tc>
          <w:tcPr>
            <w:tcW w:w="3381" w:type="dxa"/>
            <w:gridSpan w:val="2"/>
          </w:tcPr>
          <w:p w14:paraId="149052E9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3</w:t>
            </w:r>
          </w:p>
        </w:tc>
        <w:tc>
          <w:tcPr>
            <w:tcW w:w="6241" w:type="dxa"/>
            <w:gridSpan w:val="6"/>
          </w:tcPr>
          <w:p w14:paraId="7FC968A4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0B1A8D93" w14:textId="77777777" w:rsidTr="0056366A">
        <w:tc>
          <w:tcPr>
            <w:tcW w:w="9622" w:type="dxa"/>
            <w:gridSpan w:val="8"/>
          </w:tcPr>
          <w:p w14:paraId="2AE41586" w14:textId="77777777" w:rsidR="003B4B36" w:rsidRPr="00C851F8" w:rsidRDefault="003B4B36" w:rsidP="0056366A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(s) a Nivel de Posgrado</w:t>
            </w:r>
          </w:p>
        </w:tc>
      </w:tr>
      <w:tr w:rsidR="003B4B36" w:rsidRPr="00C851F8" w14:paraId="7EB0CBEC" w14:textId="77777777" w:rsidTr="0056366A">
        <w:tc>
          <w:tcPr>
            <w:tcW w:w="3381" w:type="dxa"/>
            <w:gridSpan w:val="2"/>
          </w:tcPr>
          <w:p w14:paraId="14B5F65B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1</w:t>
            </w:r>
          </w:p>
        </w:tc>
        <w:tc>
          <w:tcPr>
            <w:tcW w:w="6241" w:type="dxa"/>
            <w:gridSpan w:val="6"/>
          </w:tcPr>
          <w:p w14:paraId="23B8AC25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62077816" w14:textId="77777777" w:rsidTr="0056366A">
        <w:tc>
          <w:tcPr>
            <w:tcW w:w="3381" w:type="dxa"/>
            <w:gridSpan w:val="2"/>
          </w:tcPr>
          <w:p w14:paraId="5F8C1DAF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2</w:t>
            </w:r>
          </w:p>
        </w:tc>
        <w:tc>
          <w:tcPr>
            <w:tcW w:w="6241" w:type="dxa"/>
            <w:gridSpan w:val="6"/>
          </w:tcPr>
          <w:p w14:paraId="1D5BB3A5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2D1273A1" w14:textId="77777777" w:rsidTr="0056366A">
        <w:tc>
          <w:tcPr>
            <w:tcW w:w="3381" w:type="dxa"/>
            <w:gridSpan w:val="2"/>
          </w:tcPr>
          <w:p w14:paraId="5396D835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bCs/>
                <w:sz w:val="24"/>
                <w:szCs w:val="24"/>
              </w:rPr>
              <w:t>Título 3</w:t>
            </w:r>
          </w:p>
        </w:tc>
        <w:tc>
          <w:tcPr>
            <w:tcW w:w="6241" w:type="dxa"/>
            <w:gridSpan w:val="6"/>
          </w:tcPr>
          <w:p w14:paraId="5CF13887" w14:textId="77777777" w:rsidR="003B4B36" w:rsidRPr="00C851F8" w:rsidRDefault="003B4B36" w:rsidP="0056366A">
            <w:pPr>
              <w:spacing w:before="120" w:after="12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3F0E1E7B" w14:textId="77777777" w:rsidTr="0056366A">
        <w:tc>
          <w:tcPr>
            <w:tcW w:w="9622" w:type="dxa"/>
            <w:gridSpan w:val="8"/>
          </w:tcPr>
          <w:p w14:paraId="37EAA023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 xml:space="preserve">Experiencia </w:t>
            </w:r>
          </w:p>
        </w:tc>
      </w:tr>
      <w:tr w:rsidR="003B4B36" w:rsidRPr="00C851F8" w14:paraId="67F9D86A" w14:textId="77777777" w:rsidTr="0056366A">
        <w:tc>
          <w:tcPr>
            <w:tcW w:w="9622" w:type="dxa"/>
            <w:gridSpan w:val="8"/>
          </w:tcPr>
          <w:p w14:paraId="1BB41E44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Docencia en Educación Superior</w:t>
            </w:r>
          </w:p>
        </w:tc>
      </w:tr>
      <w:tr w:rsidR="003B4B36" w:rsidRPr="00C851F8" w14:paraId="5388DB93" w14:textId="77777777" w:rsidTr="0056366A">
        <w:tc>
          <w:tcPr>
            <w:tcW w:w="2057" w:type="dxa"/>
          </w:tcPr>
          <w:p w14:paraId="76F03FCF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 xml:space="preserve">Institución </w:t>
            </w:r>
          </w:p>
        </w:tc>
        <w:tc>
          <w:tcPr>
            <w:tcW w:w="5349" w:type="dxa"/>
            <w:gridSpan w:val="5"/>
          </w:tcPr>
          <w:p w14:paraId="79CCD837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428FA519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1BBD984F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68915DF2" w14:textId="77777777" w:rsidTr="0056366A">
        <w:tc>
          <w:tcPr>
            <w:tcW w:w="2057" w:type="dxa"/>
          </w:tcPr>
          <w:p w14:paraId="445C7E2E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2B617424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54B16337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34382287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4EC28360" w14:textId="77777777" w:rsidTr="0056366A">
        <w:tc>
          <w:tcPr>
            <w:tcW w:w="2057" w:type="dxa"/>
          </w:tcPr>
          <w:p w14:paraId="2BCE0301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1955FB08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128C2831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25EEA1D1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1565B826" w14:textId="77777777" w:rsidTr="0056366A">
        <w:tc>
          <w:tcPr>
            <w:tcW w:w="2057" w:type="dxa"/>
          </w:tcPr>
          <w:p w14:paraId="1736D969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2E3F5B53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4F9F523F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2E232596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586E70DB" w14:textId="77777777" w:rsidTr="0056366A">
        <w:tc>
          <w:tcPr>
            <w:tcW w:w="9622" w:type="dxa"/>
            <w:gridSpan w:val="8"/>
          </w:tcPr>
          <w:p w14:paraId="7A56364F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En Dirección Académica o Administrativa en IES</w:t>
            </w:r>
          </w:p>
        </w:tc>
      </w:tr>
      <w:tr w:rsidR="003B4B36" w:rsidRPr="00C851F8" w14:paraId="36888D48" w14:textId="77777777" w:rsidTr="0056366A">
        <w:tc>
          <w:tcPr>
            <w:tcW w:w="2057" w:type="dxa"/>
          </w:tcPr>
          <w:p w14:paraId="1FEC5AA7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495E6B05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463C7B0E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19499291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641788BA" w14:textId="77777777" w:rsidTr="0056366A">
        <w:tc>
          <w:tcPr>
            <w:tcW w:w="2057" w:type="dxa"/>
          </w:tcPr>
          <w:p w14:paraId="2FA0DD5F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495953A9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02EB658C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1BA35599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0C8D33B0" w14:textId="77777777" w:rsidTr="0056366A">
        <w:tc>
          <w:tcPr>
            <w:tcW w:w="2057" w:type="dxa"/>
          </w:tcPr>
          <w:p w14:paraId="75E5369C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756D0637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72945C72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40AB73FB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5C9EB778" w14:textId="77777777" w:rsidTr="0056366A">
        <w:tc>
          <w:tcPr>
            <w:tcW w:w="2057" w:type="dxa"/>
          </w:tcPr>
          <w:p w14:paraId="20048FB3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6A0998AC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0D32E5BD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74A442AC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7A36E682" w14:textId="77777777" w:rsidTr="0056366A">
        <w:tc>
          <w:tcPr>
            <w:tcW w:w="9622" w:type="dxa"/>
            <w:gridSpan w:val="8"/>
          </w:tcPr>
          <w:p w14:paraId="4FF16184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En investigación</w:t>
            </w:r>
          </w:p>
        </w:tc>
      </w:tr>
      <w:tr w:rsidR="003B4B36" w:rsidRPr="00C851F8" w14:paraId="6B308681" w14:textId="77777777" w:rsidTr="0056366A">
        <w:tc>
          <w:tcPr>
            <w:tcW w:w="2057" w:type="dxa"/>
          </w:tcPr>
          <w:p w14:paraId="2735F619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5C2EF413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10565253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5AA0F053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597962BB" w14:textId="77777777" w:rsidTr="0056366A">
        <w:tc>
          <w:tcPr>
            <w:tcW w:w="2057" w:type="dxa"/>
          </w:tcPr>
          <w:p w14:paraId="3FA4E159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lastRenderedPageBreak/>
              <w:t>Institución</w:t>
            </w:r>
          </w:p>
        </w:tc>
        <w:tc>
          <w:tcPr>
            <w:tcW w:w="5349" w:type="dxa"/>
            <w:gridSpan w:val="5"/>
          </w:tcPr>
          <w:p w14:paraId="3365EF1F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68933F4B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73F00193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103F1295" w14:textId="77777777" w:rsidTr="0056366A">
        <w:tc>
          <w:tcPr>
            <w:tcW w:w="2057" w:type="dxa"/>
          </w:tcPr>
          <w:p w14:paraId="20CD835E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0735620D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25FF4957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4DAD666C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46A89735" w14:textId="77777777" w:rsidTr="0056366A">
        <w:tc>
          <w:tcPr>
            <w:tcW w:w="2057" w:type="dxa"/>
          </w:tcPr>
          <w:p w14:paraId="5EB88D55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5349" w:type="dxa"/>
            <w:gridSpan w:val="5"/>
          </w:tcPr>
          <w:p w14:paraId="6912E05A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1435BACF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51F8">
              <w:rPr>
                <w:rFonts w:ascii="Arial" w:hAnsi="Arial" w:cs="Arial"/>
                <w:b/>
                <w:sz w:val="24"/>
                <w:szCs w:val="24"/>
              </w:rPr>
              <w:t>Años</w:t>
            </w:r>
          </w:p>
        </w:tc>
        <w:tc>
          <w:tcPr>
            <w:tcW w:w="1073" w:type="dxa"/>
          </w:tcPr>
          <w:p w14:paraId="6C4C5011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24152752" w14:textId="77777777" w:rsidTr="0056366A">
        <w:tc>
          <w:tcPr>
            <w:tcW w:w="9622" w:type="dxa"/>
            <w:gridSpan w:val="8"/>
          </w:tcPr>
          <w:p w14:paraId="4CBDAFFC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Otros estudios </w:t>
            </w:r>
          </w:p>
        </w:tc>
      </w:tr>
      <w:tr w:rsidR="003B4B36" w:rsidRPr="00C851F8" w14:paraId="2276D4FB" w14:textId="77777777" w:rsidTr="0056366A">
        <w:tc>
          <w:tcPr>
            <w:tcW w:w="2057" w:type="dxa"/>
          </w:tcPr>
          <w:p w14:paraId="5A924749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Establecimiento</w:t>
            </w:r>
          </w:p>
        </w:tc>
        <w:tc>
          <w:tcPr>
            <w:tcW w:w="5349" w:type="dxa"/>
            <w:gridSpan w:val="5"/>
          </w:tcPr>
          <w:p w14:paraId="38C594D6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0EEB9D01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3" w:type="dxa"/>
          </w:tcPr>
          <w:p w14:paraId="7FF2D8DF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4568C1F0" w14:textId="77777777" w:rsidTr="0056366A">
        <w:tc>
          <w:tcPr>
            <w:tcW w:w="2057" w:type="dxa"/>
          </w:tcPr>
          <w:p w14:paraId="43D55F4D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Establecimiento</w:t>
            </w:r>
          </w:p>
        </w:tc>
        <w:tc>
          <w:tcPr>
            <w:tcW w:w="5349" w:type="dxa"/>
            <w:gridSpan w:val="5"/>
          </w:tcPr>
          <w:p w14:paraId="6BB5D6B3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39FA870A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3" w:type="dxa"/>
          </w:tcPr>
          <w:p w14:paraId="5B1B67C4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19902EDC" w14:textId="77777777" w:rsidTr="0056366A">
        <w:tc>
          <w:tcPr>
            <w:tcW w:w="2057" w:type="dxa"/>
          </w:tcPr>
          <w:p w14:paraId="5EE4F811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Establecimiento</w:t>
            </w:r>
          </w:p>
        </w:tc>
        <w:tc>
          <w:tcPr>
            <w:tcW w:w="5349" w:type="dxa"/>
            <w:gridSpan w:val="5"/>
          </w:tcPr>
          <w:p w14:paraId="110D82E3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4E6308B8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3" w:type="dxa"/>
          </w:tcPr>
          <w:p w14:paraId="485254E8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04D4BDCD" w14:textId="77777777" w:rsidTr="0056366A">
        <w:tc>
          <w:tcPr>
            <w:tcW w:w="2057" w:type="dxa"/>
          </w:tcPr>
          <w:p w14:paraId="4B627AF3" w14:textId="77777777" w:rsidR="003B4B36" w:rsidRPr="00C851F8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Establecimiento</w:t>
            </w:r>
          </w:p>
        </w:tc>
        <w:tc>
          <w:tcPr>
            <w:tcW w:w="5349" w:type="dxa"/>
            <w:gridSpan w:val="5"/>
          </w:tcPr>
          <w:p w14:paraId="1C138BA1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3" w:type="dxa"/>
          </w:tcPr>
          <w:p w14:paraId="34E060AD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3" w:type="dxa"/>
          </w:tcPr>
          <w:p w14:paraId="1EE9A7BD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4C335FE0" w14:textId="77777777" w:rsidTr="0056366A">
        <w:tc>
          <w:tcPr>
            <w:tcW w:w="9622" w:type="dxa"/>
            <w:gridSpan w:val="8"/>
          </w:tcPr>
          <w:p w14:paraId="70822787" w14:textId="77777777" w:rsidR="003B4B36" w:rsidRPr="00C851F8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Otras experiencias</w:t>
            </w:r>
          </w:p>
        </w:tc>
      </w:tr>
      <w:tr w:rsidR="003B4B36" w:rsidRPr="00C851F8" w14:paraId="7932A560" w14:textId="77777777" w:rsidTr="0056366A">
        <w:tc>
          <w:tcPr>
            <w:tcW w:w="4811" w:type="dxa"/>
            <w:gridSpan w:val="3"/>
          </w:tcPr>
          <w:p w14:paraId="69F1FBB3" w14:textId="77777777" w:rsidR="003B4B36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Par del MEN</w:t>
            </w:r>
          </w:p>
        </w:tc>
        <w:tc>
          <w:tcPr>
            <w:tcW w:w="4811" w:type="dxa"/>
            <w:gridSpan w:val="5"/>
          </w:tcPr>
          <w:p w14:paraId="0351EE61" w14:textId="77777777" w:rsidR="003B4B36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4B36" w:rsidRPr="00C851F8" w14:paraId="6904453F" w14:textId="77777777" w:rsidTr="0056366A">
        <w:tc>
          <w:tcPr>
            <w:tcW w:w="4811" w:type="dxa"/>
            <w:gridSpan w:val="3"/>
          </w:tcPr>
          <w:p w14:paraId="26FF3F2D" w14:textId="77777777" w:rsidR="003B4B36" w:rsidRDefault="003B4B36" w:rsidP="0056366A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Auditor de calidad</w:t>
            </w:r>
          </w:p>
        </w:tc>
        <w:tc>
          <w:tcPr>
            <w:tcW w:w="4811" w:type="dxa"/>
            <w:gridSpan w:val="5"/>
          </w:tcPr>
          <w:p w14:paraId="29277019" w14:textId="77777777" w:rsidR="003B4B36" w:rsidRDefault="003B4B36" w:rsidP="0056366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3E17DBE" w14:textId="77777777" w:rsidR="003B4B36" w:rsidRPr="00C851F8" w:rsidRDefault="003B4B36" w:rsidP="003B4B36">
      <w:pPr>
        <w:ind w:left="426"/>
        <w:jc w:val="both"/>
        <w:rPr>
          <w:rFonts w:ascii="Arial" w:hAnsi="Arial" w:cs="Arial"/>
          <w:b/>
          <w:sz w:val="24"/>
          <w:szCs w:val="24"/>
        </w:rPr>
      </w:pPr>
    </w:p>
    <w:p w14:paraId="5CA1C587" w14:textId="77777777" w:rsidR="003B4B36" w:rsidRDefault="003B4B36" w:rsidP="003B4B36">
      <w:pPr>
        <w:ind w:left="709"/>
        <w:jc w:val="both"/>
        <w:rPr>
          <w:rFonts w:ascii="Arial" w:hAnsi="Arial" w:cs="Arial"/>
          <w:bCs/>
          <w:sz w:val="24"/>
          <w:szCs w:val="24"/>
        </w:rPr>
      </w:pPr>
      <w:r w:rsidRPr="00C851F8">
        <w:rPr>
          <w:rFonts w:ascii="Arial" w:hAnsi="Arial" w:cs="Arial"/>
          <w:bCs/>
          <w:sz w:val="24"/>
          <w:szCs w:val="24"/>
        </w:rPr>
        <w:t>Relacionar los documentos para validar la información suministrada:</w:t>
      </w:r>
    </w:p>
    <w:p w14:paraId="4523AE46" w14:textId="77777777" w:rsidR="003B4B36" w:rsidRDefault="003B4B36" w:rsidP="003B4B36">
      <w:pPr>
        <w:jc w:val="both"/>
        <w:rPr>
          <w:rFonts w:ascii="Arial" w:hAnsi="Arial" w:cs="Arial"/>
          <w:bCs/>
          <w:sz w:val="24"/>
          <w:szCs w:val="24"/>
        </w:rPr>
      </w:pPr>
    </w:p>
    <w:p w14:paraId="04E1924B" w14:textId="77777777" w:rsidR="003B4B36" w:rsidRDefault="003B4B36" w:rsidP="003B4B36">
      <w:pPr>
        <w:jc w:val="both"/>
        <w:rPr>
          <w:rFonts w:ascii="Arial" w:hAnsi="Arial" w:cs="Arial"/>
          <w:bCs/>
          <w:sz w:val="24"/>
          <w:szCs w:val="24"/>
        </w:rPr>
      </w:pPr>
    </w:p>
    <w:p w14:paraId="5CB5F912" w14:textId="77777777" w:rsidR="003B4B36" w:rsidRPr="003174AC" w:rsidRDefault="003B4B36" w:rsidP="003B4B36">
      <w:pPr>
        <w:jc w:val="both"/>
        <w:rPr>
          <w:rFonts w:ascii="Arial" w:hAnsi="Arial" w:cs="Arial"/>
          <w:bCs/>
          <w:sz w:val="24"/>
          <w:szCs w:val="24"/>
        </w:rPr>
      </w:pPr>
    </w:p>
    <w:p w14:paraId="4C211FB9" w14:textId="77777777" w:rsidR="003B4B36" w:rsidRPr="00C851F8" w:rsidRDefault="003B4B36" w:rsidP="003B4B36">
      <w:pPr>
        <w:ind w:left="709"/>
        <w:jc w:val="both"/>
        <w:rPr>
          <w:rFonts w:ascii="Arial" w:hAnsi="Arial" w:cs="Arial"/>
          <w:b/>
          <w:sz w:val="24"/>
          <w:szCs w:val="24"/>
        </w:rPr>
      </w:pPr>
    </w:p>
    <w:p w14:paraId="2DCAE389" w14:textId="77777777" w:rsidR="003B4B36" w:rsidRDefault="003B4B36" w:rsidP="003B4B36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C851F8">
        <w:rPr>
          <w:rFonts w:ascii="Arial" w:hAnsi="Arial" w:cs="Arial"/>
          <w:bCs/>
          <w:sz w:val="24"/>
          <w:szCs w:val="24"/>
        </w:rPr>
        <w:t>Nota: se debe diligenciar en letra tipo Arial 12 y en el formato preestablecido</w:t>
      </w:r>
    </w:p>
    <w:p w14:paraId="5B87C4C0" w14:textId="77777777" w:rsidR="003B4B36" w:rsidRDefault="003B4B36" w:rsidP="003B4B36">
      <w:pPr>
        <w:ind w:firstLine="708"/>
        <w:jc w:val="both"/>
        <w:rPr>
          <w:rFonts w:ascii="Arial" w:hAnsi="Arial" w:cs="Arial"/>
          <w:bCs/>
          <w:sz w:val="24"/>
          <w:szCs w:val="24"/>
        </w:rPr>
      </w:pPr>
    </w:p>
    <w:p w14:paraId="0293EC9F" w14:textId="77777777" w:rsidR="003B4B36" w:rsidRDefault="003B4B36" w:rsidP="003B4B36">
      <w:pPr>
        <w:ind w:left="709"/>
        <w:rPr>
          <w:rFonts w:ascii="Arial" w:hAnsi="Arial" w:cs="Arial"/>
          <w:b/>
          <w:sz w:val="24"/>
          <w:szCs w:val="24"/>
        </w:rPr>
      </w:pPr>
    </w:p>
    <w:p w14:paraId="7FE92E54" w14:textId="77777777" w:rsidR="003B4B36" w:rsidRDefault="003B4B36" w:rsidP="003B4B36">
      <w:pPr>
        <w:ind w:left="709"/>
        <w:rPr>
          <w:rFonts w:ascii="Arial" w:hAnsi="Arial" w:cs="Arial"/>
          <w:b/>
          <w:sz w:val="24"/>
          <w:szCs w:val="24"/>
        </w:rPr>
      </w:pPr>
    </w:p>
    <w:p w14:paraId="2FA350EB" w14:textId="77777777" w:rsidR="003B4B36" w:rsidRDefault="003B4B36" w:rsidP="003B4B36">
      <w:pPr>
        <w:ind w:left="709"/>
        <w:rPr>
          <w:rFonts w:ascii="Arial" w:hAnsi="Arial" w:cs="Arial"/>
          <w:b/>
          <w:sz w:val="24"/>
          <w:szCs w:val="24"/>
        </w:rPr>
      </w:pPr>
    </w:p>
    <w:p w14:paraId="27641047" w14:textId="77777777" w:rsidR="003B4B36" w:rsidRDefault="003B4B36" w:rsidP="003B4B36">
      <w:pPr>
        <w:ind w:left="709"/>
        <w:rPr>
          <w:rFonts w:ascii="Arial" w:hAnsi="Arial" w:cs="Arial"/>
          <w:b/>
          <w:sz w:val="24"/>
          <w:szCs w:val="24"/>
        </w:rPr>
      </w:pPr>
    </w:p>
    <w:p w14:paraId="44D14384" w14:textId="77777777" w:rsidR="003B4B36" w:rsidRPr="00C851F8" w:rsidRDefault="003B4B36" w:rsidP="003B4B36">
      <w:pPr>
        <w:ind w:left="709"/>
        <w:rPr>
          <w:rFonts w:ascii="Arial" w:hAnsi="Arial" w:cs="Arial"/>
          <w:b/>
          <w:sz w:val="24"/>
          <w:szCs w:val="24"/>
        </w:rPr>
      </w:pPr>
      <w:r w:rsidRPr="00C851F8">
        <w:rPr>
          <w:rFonts w:ascii="Arial" w:hAnsi="Arial" w:cs="Arial"/>
          <w:b/>
          <w:sz w:val="24"/>
          <w:szCs w:val="24"/>
        </w:rPr>
        <w:t>Firma del Aspirante: _____________________________________</w:t>
      </w:r>
    </w:p>
    <w:p w14:paraId="2ACF8835" w14:textId="77777777" w:rsidR="0085631A" w:rsidRPr="001654D4" w:rsidRDefault="00604462" w:rsidP="00604462">
      <w:pPr>
        <w:shd w:val="clear" w:color="auto" w:fill="FFFFFF"/>
        <w:spacing w:after="225"/>
        <w:ind w:left="-284"/>
        <w:jc w:val="both"/>
        <w:rPr>
          <w:rFonts w:ascii="Open Sans" w:hAnsi="Open Sans" w:cs="Open Sans"/>
          <w:color w:val="000000"/>
          <w:u w:val="single"/>
          <w:lang w:eastAsia="es-MX"/>
        </w:rPr>
      </w:pPr>
      <w:r w:rsidRPr="00604462">
        <w:rPr>
          <w:rFonts w:ascii="Open Sans" w:hAnsi="Open Sans" w:cs="Open Sans"/>
          <w:color w:val="000000"/>
          <w:lang w:eastAsia="es-MX"/>
        </w:rPr>
        <w:t xml:space="preserve"> </w:t>
      </w:r>
    </w:p>
    <w:sectPr w:rsidR="0085631A" w:rsidRPr="001654D4" w:rsidSect="00615496">
      <w:headerReference w:type="default" r:id="rId10"/>
      <w:footerReference w:type="default" r:id="rId11"/>
      <w:pgSz w:w="12240" w:h="15840"/>
      <w:pgMar w:top="1907" w:right="1701" w:bottom="217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CFEB44" w14:textId="77777777" w:rsidR="003B4B36" w:rsidRDefault="003B4B36" w:rsidP="001A6EAC">
      <w:r>
        <w:separator/>
      </w:r>
    </w:p>
  </w:endnote>
  <w:endnote w:type="continuationSeparator" w:id="0">
    <w:p w14:paraId="4F969D6B" w14:textId="77777777" w:rsidR="003B4B36" w:rsidRDefault="003B4B36" w:rsidP="001A6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B47538" w14:textId="77777777" w:rsidR="001A6EAC" w:rsidRPr="001A6EAC" w:rsidRDefault="001A6EAC" w:rsidP="001A6EAC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762BD03" wp14:editId="41F9E465">
          <wp:simplePos x="0" y="0"/>
          <wp:positionH relativeFrom="column">
            <wp:posOffset>-1066883</wp:posOffset>
          </wp:positionH>
          <wp:positionV relativeFrom="paragraph">
            <wp:posOffset>-701184</wp:posOffset>
          </wp:positionV>
          <wp:extent cx="7792278" cy="1314582"/>
          <wp:effectExtent l="0" t="0" r="5715" b="635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3933" cy="13418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816CBC" w14:textId="77777777" w:rsidR="003B4B36" w:rsidRDefault="003B4B36" w:rsidP="001A6EAC">
      <w:r>
        <w:separator/>
      </w:r>
    </w:p>
  </w:footnote>
  <w:footnote w:type="continuationSeparator" w:id="0">
    <w:p w14:paraId="0AEF021D" w14:textId="77777777" w:rsidR="003B4B36" w:rsidRDefault="003B4B36" w:rsidP="001A6E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DA6E92" w14:textId="77777777" w:rsidR="001A6EAC" w:rsidRDefault="001A6EA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26A5D0F" wp14:editId="6580C06B">
          <wp:simplePos x="0" y="0"/>
          <wp:positionH relativeFrom="column">
            <wp:posOffset>-738344</wp:posOffset>
          </wp:positionH>
          <wp:positionV relativeFrom="paragraph">
            <wp:posOffset>-114868</wp:posOffset>
          </wp:positionV>
          <wp:extent cx="7042150" cy="457200"/>
          <wp:effectExtent l="0" t="0" r="6350" b="0"/>
          <wp:wrapTight wrapText="bothSides">
            <wp:wrapPolygon edited="0">
              <wp:start x="0" y="0"/>
              <wp:lineTo x="0" y="20700"/>
              <wp:lineTo x="21561" y="20700"/>
              <wp:lineTo x="21561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2150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B36"/>
    <w:rsid w:val="00113056"/>
    <w:rsid w:val="001654D4"/>
    <w:rsid w:val="001A6EAC"/>
    <w:rsid w:val="002118B8"/>
    <w:rsid w:val="003B4B36"/>
    <w:rsid w:val="00604462"/>
    <w:rsid w:val="00615496"/>
    <w:rsid w:val="00664DC2"/>
    <w:rsid w:val="0085631A"/>
    <w:rsid w:val="00BA6F5F"/>
    <w:rsid w:val="00D3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DC9054"/>
  <w15:chartTrackingRefBased/>
  <w15:docId w15:val="{6C2B4563-0F4B-47F9-9651-52BAE7854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B36"/>
    <w:rPr>
      <w:rFonts w:ascii="Times New Roman" w:eastAsia="Times New Roman" w:hAnsi="Times New Roman" w:cs="Times New Roman"/>
      <w:sz w:val="20"/>
      <w:szCs w:val="20"/>
      <w:lang w:val="es-ES" w:eastAsia="es-CO"/>
    </w:rPr>
  </w:style>
  <w:style w:type="paragraph" w:styleId="Ttulo2">
    <w:name w:val="heading 2"/>
    <w:basedOn w:val="Normal"/>
    <w:link w:val="Ttulo2Car"/>
    <w:uiPriority w:val="9"/>
    <w:qFormat/>
    <w:rsid w:val="00604462"/>
    <w:pPr>
      <w:spacing w:before="100" w:beforeAutospacing="1" w:after="100" w:afterAutospacing="1"/>
      <w:outlineLvl w:val="1"/>
    </w:pPr>
    <w:rPr>
      <w:b/>
      <w:bCs/>
      <w:sz w:val="36"/>
      <w:szCs w:val="36"/>
      <w:lang w:val="es-CO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A6EAC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4"/>
      <w:szCs w:val="24"/>
      <w:lang w:val="es-CO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A6EAC"/>
  </w:style>
  <w:style w:type="paragraph" w:styleId="Piedepgina">
    <w:name w:val="footer"/>
    <w:basedOn w:val="Normal"/>
    <w:link w:val="PiedepginaCar"/>
    <w:uiPriority w:val="99"/>
    <w:unhideWhenUsed/>
    <w:rsid w:val="001A6EAC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4"/>
      <w:szCs w:val="24"/>
      <w:lang w:val="es-CO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A6EAC"/>
  </w:style>
  <w:style w:type="character" w:customStyle="1" w:styleId="Ttulo2Car">
    <w:name w:val="Título 2 Car"/>
    <w:basedOn w:val="Fuentedeprrafopredeter"/>
    <w:link w:val="Ttulo2"/>
    <w:uiPriority w:val="9"/>
    <w:rsid w:val="00604462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604462"/>
    <w:pPr>
      <w:spacing w:before="100" w:beforeAutospacing="1" w:after="100" w:afterAutospacing="1"/>
    </w:pPr>
    <w:rPr>
      <w:lang w:eastAsia="es-MX"/>
    </w:rPr>
  </w:style>
  <w:style w:type="character" w:styleId="Textoennegrita">
    <w:name w:val="Strong"/>
    <w:basedOn w:val="Fuentedeprrafopredeter"/>
    <w:uiPriority w:val="22"/>
    <w:qFormat/>
    <w:rsid w:val="00604462"/>
    <w:rPr>
      <w:b/>
      <w:bCs/>
    </w:rPr>
  </w:style>
  <w:style w:type="table" w:styleId="Tablaconcuadrcula">
    <w:name w:val="Table Grid"/>
    <w:basedOn w:val="Tablanormal"/>
    <w:uiPriority w:val="59"/>
    <w:rsid w:val="003B4B3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43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05447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3536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27541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7793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lissameneses\OneDrive%20-%20itm.edu.co\Escritorio\membretes\carta%20membrete%2080%20a&#241;o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98a1637-15bf-40de-bb83-d1701772c8de">
      <Terms xmlns="http://schemas.microsoft.com/office/infopath/2007/PartnerControls"/>
    </lcf76f155ced4ddcb4097134ff3c332f>
    <TaxCatchAll xmlns="02f92887-2380-4577-a522-0d3d154534c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D9F5C132E68874FBA0DC0A54E1CE725" ma:contentTypeVersion="18" ma:contentTypeDescription="Crear nuevo documento." ma:contentTypeScope="" ma:versionID="e2679dce9c770ce644d68ae78ced9a67">
  <xsd:schema xmlns:xsd="http://www.w3.org/2001/XMLSchema" xmlns:xs="http://www.w3.org/2001/XMLSchema" xmlns:p="http://schemas.microsoft.com/office/2006/metadata/properties" xmlns:ns2="898a1637-15bf-40de-bb83-d1701772c8de" xmlns:ns3="02f92887-2380-4577-a522-0d3d154534c9" targetNamespace="http://schemas.microsoft.com/office/2006/metadata/properties" ma:root="true" ma:fieldsID="ac16bf50419132631741af3fc9f6716f" ns2:_="" ns3:_="">
    <xsd:import namespace="898a1637-15bf-40de-bb83-d1701772c8de"/>
    <xsd:import namespace="02f92887-2380-4577-a522-0d3d154534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8a1637-15bf-40de-bb83-d1701772c8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3275abd0-3801-4d23-a03f-3aac7ab7ca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92887-2380-4577-a522-0d3d154534c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d4069e7-55c8-4405-8338-860c549c6caf}" ma:internalName="TaxCatchAll" ma:showField="CatchAllData" ma:web="02f92887-2380-4577-a522-0d3d154534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7FDC23-601A-4F86-A4A3-1936AAB7165B}">
  <ds:schemaRefs>
    <ds:schemaRef ds:uri="http://schemas.microsoft.com/office/2006/metadata/properties"/>
    <ds:schemaRef ds:uri="http://schemas.microsoft.com/office/infopath/2007/PartnerControls"/>
    <ds:schemaRef ds:uri="898a1637-15bf-40de-bb83-d1701772c8de"/>
    <ds:schemaRef ds:uri="02f92887-2380-4577-a522-0d3d154534c9"/>
  </ds:schemaRefs>
</ds:datastoreItem>
</file>

<file path=customXml/itemProps2.xml><?xml version="1.0" encoding="utf-8"?>
<ds:datastoreItem xmlns:ds="http://schemas.openxmlformats.org/officeDocument/2006/customXml" ds:itemID="{89850476-2AAA-485E-A9FC-BDD19A9447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8a1637-15bf-40de-bb83-d1701772c8de"/>
    <ds:schemaRef ds:uri="02f92887-2380-4577-a522-0d3d154534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2B5BA4-5D41-46E1-9EA2-05B752D3252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85D9FE3-1ACA-4883-8F66-670A64D5CD8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membrete 80 años</Template>
  <TotalTime>1</TotalTime>
  <Pages>3</Pages>
  <Words>203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Meneses Rodriguez</dc:creator>
  <cp:keywords/>
  <dc:description/>
  <cp:lastModifiedBy>Melissa Meneses Rodriguez</cp:lastModifiedBy>
  <cp:revision>3</cp:revision>
  <dcterms:created xsi:type="dcterms:W3CDTF">2025-01-10T14:26:00Z</dcterms:created>
  <dcterms:modified xsi:type="dcterms:W3CDTF">2025-01-10T20:33:00Z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0x0101007D9F5C132E68874FBA0DC0A54E1CE725</vt:lpwstr>
  </property>
</Properties>
</file>